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C2AD5" w14:textId="4D5A33F9" w:rsidR="007B5DEB" w:rsidRPr="00414B63" w:rsidRDefault="002A2594" w:rsidP="001E245C">
      <w:pPr>
        <w:pStyle w:val="1TUDabsendendeStruktureinheit"/>
        <w:sectPr w:rsidR="007B5DEB" w:rsidRPr="00414B63" w:rsidSect="00EF78ED">
          <w:footerReference w:type="default" r:id="rId9"/>
          <w:headerReference w:type="first" r:id="rId10"/>
          <w:footerReference w:type="first" r:id="rId11"/>
          <w:pgSz w:w="11906" w:h="16838" w:code="9"/>
          <w:pgMar w:top="1985" w:right="1134" w:bottom="284" w:left="1701" w:header="1020" w:footer="340" w:gutter="0"/>
          <w:cols w:space="708"/>
          <w:titlePg/>
          <w:docGrid w:linePitch="360"/>
        </w:sectPr>
      </w:pPr>
      <w:r>
        <w:t>Fakultät Maschinenwesen / Professur für Materialwissenschaft und Nanotechnik</w:t>
      </w:r>
    </w:p>
    <w:p w14:paraId="2A54202C" w14:textId="77777777" w:rsidR="005878C7" w:rsidRDefault="005878C7" w:rsidP="00F26D0C">
      <w:pPr>
        <w:pStyle w:val="2TUDAdressfeldTUD"/>
      </w:pPr>
      <w:r w:rsidRPr="00414B63">
        <w:t>Technische</w:t>
      </w:r>
      <w:r>
        <w:t xml:space="preserve"> Universität Dresden, 01062 Dresden</w:t>
      </w:r>
    </w:p>
    <w:p w14:paraId="07824D70" w14:textId="735C9034" w:rsidR="00414B63" w:rsidRDefault="00B51FE8" w:rsidP="0055144A">
      <w:commentRangeStart w:id="0"/>
      <w:commentRangeEnd w:id="0"/>
      <w:r>
        <w:rPr>
          <w:rStyle w:val="Kommentarzeichen"/>
        </w:rPr>
        <w:commentReference w:id="0"/>
      </w:r>
    </w:p>
    <w:p w14:paraId="2CE1735E" w14:textId="77777777" w:rsidR="00C250D3" w:rsidRDefault="00C250D3" w:rsidP="00414B63">
      <w:pPr>
        <w:pStyle w:val="3TUDAdressfeldAnschrift"/>
      </w:pPr>
    </w:p>
    <w:p w14:paraId="6013A108" w14:textId="77777777" w:rsidR="002A2594" w:rsidRDefault="006D1E0C" w:rsidP="008D367C">
      <w:pPr>
        <w:pStyle w:val="4TUDKontaktangaben"/>
      </w:pPr>
      <w:r w:rsidRPr="009F7B45">
        <w:br w:type="column"/>
      </w:r>
    </w:p>
    <w:p w14:paraId="6C159F79" w14:textId="0A4A5213" w:rsidR="002A2594" w:rsidRDefault="00FD4AD5" w:rsidP="008D367C">
      <w:pPr>
        <w:pStyle w:val="4TUDKontaktangaben"/>
      </w:pPr>
      <w:r w:rsidRPr="00AD1568">
        <w:rPr>
          <w:rFonts w:cs="Open Sans"/>
        </w:rPr>
        <w:drawing>
          <wp:anchor distT="0" distB="0" distL="114300" distR="114300" simplePos="0" relativeHeight="251663360" behindDoc="0" locked="0" layoutInCell="1" allowOverlap="1" wp14:anchorId="67D8E286" wp14:editId="7A560ACA">
            <wp:simplePos x="0" y="0"/>
            <wp:positionH relativeFrom="page">
              <wp:posOffset>4489450</wp:posOffset>
            </wp:positionH>
            <wp:positionV relativeFrom="page">
              <wp:posOffset>1683035</wp:posOffset>
            </wp:positionV>
            <wp:extent cx="1504950" cy="422910"/>
            <wp:effectExtent l="0" t="0" r="0" b="0"/>
            <wp:wrapNone/>
            <wp:docPr id="5" name="Bild 20" descr="Beschreibung: logochair_lar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0" descr="Beschreibung: logochair_large_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3D08F" w14:textId="6B3FD138" w:rsidR="002A2594" w:rsidRDefault="002A2594" w:rsidP="008D367C">
      <w:pPr>
        <w:pStyle w:val="4TUDKontaktangaben"/>
      </w:pPr>
    </w:p>
    <w:p w14:paraId="05B4AB23" w14:textId="77777777" w:rsidR="002A2594" w:rsidRDefault="002A2594" w:rsidP="008D367C">
      <w:pPr>
        <w:pStyle w:val="4TUDKontaktangaben"/>
      </w:pPr>
    </w:p>
    <w:p w14:paraId="7F15FF21" w14:textId="77777777" w:rsidR="002A2594" w:rsidRDefault="002A2594" w:rsidP="008D367C">
      <w:pPr>
        <w:pStyle w:val="4TUDKontaktangaben"/>
      </w:pPr>
    </w:p>
    <w:p w14:paraId="09E995A5" w14:textId="123E7837" w:rsidR="001E245C" w:rsidRDefault="006D1E0C" w:rsidP="008D367C">
      <w:pPr>
        <w:pStyle w:val="4TUDKontaktangaben"/>
      </w:pPr>
      <w:r w:rsidRPr="00A94F30">
        <w:t>Bearbeit</w:t>
      </w:r>
      <w:r w:rsidR="00A94F30" w:rsidRPr="00A94F30">
        <w:t>ung</w:t>
      </w:r>
      <w:r w:rsidRPr="00A94F30">
        <w:t>:</w:t>
      </w:r>
      <w:r w:rsidRPr="00A94F30">
        <w:tab/>
      </w:r>
    </w:p>
    <w:p w14:paraId="611E89C5" w14:textId="77777777" w:rsidR="00CD3382" w:rsidRDefault="009F6104" w:rsidP="008D367C">
      <w:pPr>
        <w:pStyle w:val="4TUDKontaktangaben"/>
      </w:pPr>
      <w:r>
        <w:tab/>
      </w:r>
    </w:p>
    <w:p w14:paraId="6B98388F" w14:textId="01968E08" w:rsidR="00CD3382" w:rsidRDefault="001E245C" w:rsidP="008D367C">
      <w:pPr>
        <w:pStyle w:val="4TUDKontaktangaben"/>
      </w:pPr>
      <w:r>
        <w:t>Telefon:</w:t>
      </w:r>
      <w:r>
        <w:tab/>
      </w:r>
      <w:r w:rsidR="006D1E0C" w:rsidRPr="00A94F30">
        <w:t>0351 463-</w:t>
      </w:r>
    </w:p>
    <w:p w14:paraId="49BEB8AA" w14:textId="07D3774A" w:rsidR="00CD3382" w:rsidRDefault="006D1E0C" w:rsidP="008D367C">
      <w:pPr>
        <w:pStyle w:val="4TUDKontaktangaben"/>
      </w:pPr>
      <w:r w:rsidRPr="00A94F30">
        <w:t>E-Mail:</w:t>
      </w:r>
      <w:r w:rsidR="001E245C">
        <w:tab/>
      </w:r>
      <w:hyperlink r:id="rId16" w:history="1">
        <w:r w:rsidR="00C250D3" w:rsidRPr="00793FA3">
          <w:rPr>
            <w:rStyle w:val="Hyperlink"/>
          </w:rPr>
          <w:t>@tu-dresden.de</w:t>
        </w:r>
      </w:hyperlink>
    </w:p>
    <w:p w14:paraId="34BF2F32" w14:textId="74B527E9" w:rsidR="00A94F30" w:rsidRDefault="00A94F30" w:rsidP="008D367C">
      <w:pPr>
        <w:pStyle w:val="4TUDKontaktangaben"/>
      </w:pPr>
      <w:r w:rsidRPr="008D367C">
        <w:t>Datum:</w:t>
      </w:r>
      <w:r w:rsidRPr="008D367C">
        <w:tab/>
      </w:r>
    </w:p>
    <w:p w14:paraId="2582580C" w14:textId="77777777" w:rsidR="00343A87" w:rsidRPr="008D367C" w:rsidRDefault="00343A87" w:rsidP="008D367C">
      <w:pPr>
        <w:pStyle w:val="4TUDKontaktangaben"/>
      </w:pPr>
    </w:p>
    <w:p w14:paraId="147897C2" w14:textId="77777777" w:rsidR="00414B63" w:rsidRPr="00A94F30" w:rsidRDefault="00414B63" w:rsidP="008D367C">
      <w:pPr>
        <w:pStyle w:val="4TUDKontaktangaben"/>
        <w:sectPr w:rsidR="00414B63" w:rsidRPr="00A94F30" w:rsidSect="001461F3">
          <w:type w:val="continuous"/>
          <w:pgSz w:w="11906" w:h="16838" w:code="9"/>
          <w:pgMar w:top="1985" w:right="1134" w:bottom="284" w:left="1701" w:header="1021" w:footer="1021" w:gutter="0"/>
          <w:cols w:num="2" w:space="1134" w:equalWidth="0">
            <w:col w:w="4253" w:space="1134"/>
            <w:col w:w="3684"/>
          </w:cols>
          <w:titlePg/>
          <w:docGrid w:linePitch="360"/>
        </w:sectPr>
      </w:pPr>
    </w:p>
    <w:p w14:paraId="41BF6D82" w14:textId="77777777" w:rsidR="00C250D3" w:rsidRDefault="00C250D3" w:rsidP="00C250D3"/>
    <w:sectPr w:rsidR="00C250D3" w:rsidSect="008522D8">
      <w:headerReference w:type="first" r:id="rId17"/>
      <w:footerReference w:type="first" r:id="rId18"/>
      <w:type w:val="continuous"/>
      <w:pgSz w:w="11906" w:h="16838" w:code="9"/>
      <w:pgMar w:top="1985" w:right="1134" w:bottom="1134" w:left="1701" w:header="0" w:footer="284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cd@tu-dresden.de" w:date="2021-05-25T19:13:00Z" w:initials="CD">
    <w:p w14:paraId="5F81EAB4" w14:textId="77777777" w:rsidR="00B51FE8" w:rsidRDefault="00B51FE8">
      <w:pPr>
        <w:pStyle w:val="Kommentartext"/>
      </w:pPr>
      <w:r>
        <w:rPr>
          <w:rStyle w:val="Kommentarzeichen"/>
        </w:rPr>
        <w:annotationRef/>
      </w:r>
      <w:r w:rsidRPr="00B51FE8">
        <w:t>Adressangaben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F81EAB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F81EAB4" w16cid:durableId="27B33EC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803F2" w14:textId="77777777" w:rsidR="00B16E59" w:rsidRDefault="00B16E59" w:rsidP="005C5990">
      <w:r>
        <w:separator/>
      </w:r>
    </w:p>
  </w:endnote>
  <w:endnote w:type="continuationSeparator" w:id="0">
    <w:p w14:paraId="56742DDF" w14:textId="77777777" w:rsidR="00B16E59" w:rsidRDefault="00B16E59" w:rsidP="005C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 Semibold">
    <w:altName w:val="Segoe UI Semibold"/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" w:fontKey="{44E64529-DF36-44CB-B11D-39C57A08AB93}"/>
    <w:embedBold r:id="rId2" w:fontKey="{D546D9A3-D19A-4D9F-90FB-122EAEAE3F59}"/>
    <w:embedItalic r:id="rId3" w:fontKey="{563364BF-21E0-4221-9838-A6C696636930}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186E2D90-178A-4B24-BFE2-3679056F57C8}"/>
    <w:embedBold r:id="rId5" w:fontKey="{CA06A6ED-011C-4262-869F-C8AEA75BD930}"/>
    <w:embedItalic r:id="rId6" w:fontKey="{F927EEAF-1284-478E-B9F6-7F7B3443EE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DB7AAA9-D031-4990-9A2B-E361296B3D8F}"/>
  </w:font>
  <w:font w:name="TUD-Iconfont Light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Open Sans Light">
    <w:altName w:val="Segoe UI Semi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8" w:fontKey="{6B8F8F15-8556-4427-9219-0E41EEA58F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4420317"/>
      <w:docPartObj>
        <w:docPartGallery w:val="Page Numbers (Bottom of Page)"/>
        <w:docPartUnique/>
      </w:docPartObj>
    </w:sdtPr>
    <w:sdtEndPr/>
    <w:sdtContent>
      <w:sdt>
        <w:sdtPr>
          <w:id w:val="-2105566561"/>
          <w:docPartObj>
            <w:docPartGallery w:val="Page Numbers (Top of Page)"/>
            <w:docPartUnique/>
          </w:docPartObj>
        </w:sdtPr>
        <w:sdtEndPr/>
        <w:sdtContent>
          <w:p w14:paraId="68B0997F" w14:textId="77777777" w:rsidR="00EF78ED" w:rsidRDefault="00EF78ED" w:rsidP="00EF78ED">
            <w:pPr>
              <w:pStyle w:val="Fuzeile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 w:rsidR="00C250D3">
              <w:rPr>
                <w:noProof/>
              </w:rPr>
              <w:t>2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 w:rsidR="00C250D3">
              <w:rPr>
                <w:noProof/>
              </w:rPr>
              <w:t>2</w:t>
            </w:r>
            <w:r w:rsidRPr="00EF78ED">
              <w:fldChar w:fldCharType="end"/>
            </w:r>
          </w:p>
          <w:p w14:paraId="59FD9864" w14:textId="77777777" w:rsidR="00CA41FE" w:rsidRPr="00EF78ED" w:rsidRDefault="005D3CE6" w:rsidP="00EF78ED">
            <w:pPr>
              <w:pStyle w:val="Fuzeile"/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3568038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6B9B1D3D" w14:textId="77777777" w:rsidR="00EF78ED" w:rsidRDefault="00EF78ED" w:rsidP="00EF78ED">
            <w:pPr>
              <w:pStyle w:val="Fuzeile"/>
              <w:spacing w:before="0" w:after="0"/>
            </w:pPr>
            <w:r w:rsidRPr="00EF78ED">
              <w:t xml:space="preserve">Seite </w:t>
            </w:r>
            <w:r w:rsidRPr="00EF78ED">
              <w:fldChar w:fldCharType="begin"/>
            </w:r>
            <w:r w:rsidRPr="00EF78ED">
              <w:instrText>PAGE</w:instrText>
            </w:r>
            <w:r w:rsidRPr="00EF78ED">
              <w:fldChar w:fldCharType="separate"/>
            </w:r>
            <w:r w:rsidR="00343A87">
              <w:rPr>
                <w:noProof/>
              </w:rPr>
              <w:t>1</w:t>
            </w:r>
            <w:r w:rsidRPr="00EF78ED">
              <w:fldChar w:fldCharType="end"/>
            </w:r>
            <w:r w:rsidRPr="00EF78ED">
              <w:t xml:space="preserve"> von </w:t>
            </w:r>
            <w:r w:rsidRPr="00EF78ED">
              <w:fldChar w:fldCharType="begin"/>
            </w:r>
            <w:r w:rsidRPr="00EF78ED">
              <w:instrText>NUMPAGES</w:instrText>
            </w:r>
            <w:r w:rsidRPr="00EF78ED">
              <w:fldChar w:fldCharType="separate"/>
            </w:r>
            <w:r w:rsidR="00343A87">
              <w:rPr>
                <w:noProof/>
              </w:rPr>
              <w:t>1</w:t>
            </w:r>
            <w:r w:rsidRPr="00EF78ED">
              <w:fldChar w:fldCharType="end"/>
            </w:r>
          </w:p>
          <w:tbl>
            <w:tblPr>
              <w:tblStyle w:val="Tabellenraster"/>
              <w:tblpPr w:leftFromText="1701" w:bottomFromText="284" w:vertAnchor="text" w:horzAnchor="margin" w:tblpY="1"/>
              <w:tblOverlap w:val="never"/>
              <w:tblW w:w="9076" w:type="dxa"/>
              <w:tblBorders>
                <w:top w:val="single" w:sz="4" w:space="0" w:color="FFFFFF" w:themeColor="background2"/>
                <w:left w:val="single" w:sz="4" w:space="0" w:color="FFFFFF" w:themeColor="background2"/>
                <w:bottom w:val="single" w:sz="4" w:space="0" w:color="FFFFFF" w:themeColor="background2"/>
                <w:right w:val="single" w:sz="4" w:space="0" w:color="FFFFFF" w:themeColor="background2"/>
                <w:insideH w:val="single" w:sz="4" w:space="0" w:color="FFFFFF" w:themeColor="background2"/>
                <w:insideV w:val="single" w:sz="4" w:space="0" w:color="FFFFFF" w:themeColor="background2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  <w:tblCaption w:val="Kontaktangaben"/>
              <w:tblDescription w:val="Angaben zu Postadresse, Zufahrt, bankverbindung etc."/>
            </w:tblPr>
            <w:tblGrid>
              <w:gridCol w:w="2835"/>
              <w:gridCol w:w="2694"/>
              <w:gridCol w:w="2121"/>
              <w:gridCol w:w="9"/>
              <w:gridCol w:w="1417"/>
            </w:tblGrid>
            <w:tr w:rsidR="00DD7A13" w:rsidRPr="00204169" w14:paraId="551DFA68" w14:textId="77777777" w:rsidTr="005D3CE6">
              <w:trPr>
                <w:trHeight w:val="49"/>
                <w:tblHeader/>
              </w:trPr>
              <w:tc>
                <w:tcPr>
                  <w:tcW w:w="2835" w:type="dxa"/>
                  <w:tcMar>
                    <w:bottom w:w="113" w:type="dxa"/>
                  </w:tcMar>
                </w:tcPr>
                <w:p w14:paraId="38BDAC9D" w14:textId="77777777" w:rsidR="00DD7A13" w:rsidRPr="00204169" w:rsidRDefault="00DD7A13" w:rsidP="00EF78ED">
                  <w:pPr>
                    <w:pStyle w:val="TUDKontaktFussbereichH1"/>
                  </w:pPr>
                  <w:r w:rsidRPr="00204169">
                    <w:t>Postadressen</w:t>
                  </w:r>
                </w:p>
              </w:tc>
              <w:tc>
                <w:tcPr>
                  <w:tcW w:w="2694" w:type="dxa"/>
                </w:tcPr>
                <w:p w14:paraId="5C9903E4" w14:textId="77777777" w:rsidR="00DD7A13" w:rsidRPr="00204169" w:rsidRDefault="00DD7A13" w:rsidP="00EF78ED">
                  <w:pPr>
                    <w:pStyle w:val="TUDKontaktFussbereichH1"/>
                  </w:pPr>
                </w:p>
              </w:tc>
              <w:tc>
                <w:tcPr>
                  <w:tcW w:w="2130" w:type="dxa"/>
                  <w:gridSpan w:val="2"/>
                </w:tcPr>
                <w:p w14:paraId="34CD1B91" w14:textId="77777777" w:rsidR="00DD7A13" w:rsidRPr="00204169" w:rsidRDefault="00DD7A13" w:rsidP="00BE54AC">
                  <w:pPr>
                    <w:pStyle w:val="TUDKontaktFussbereichH1"/>
                    <w:tabs>
                      <w:tab w:val="clear" w:pos="4876"/>
                      <w:tab w:val="left" w:pos="1837"/>
                    </w:tabs>
                  </w:pPr>
                </w:p>
              </w:tc>
              <w:tc>
                <w:tcPr>
                  <w:tcW w:w="1417" w:type="dxa"/>
                </w:tcPr>
                <w:p w14:paraId="5CD549AA" w14:textId="77777777" w:rsidR="00DD7A13" w:rsidRPr="00204169" w:rsidRDefault="00DD7A13" w:rsidP="00EF78ED">
                  <w:pPr>
                    <w:pStyle w:val="TUDKontaktFussbereichH1"/>
                  </w:pPr>
                </w:p>
              </w:tc>
            </w:tr>
            <w:tr w:rsidR="00DD7A13" w:rsidRPr="00E15E87" w14:paraId="4A72A5EA" w14:textId="77777777" w:rsidTr="005D3CE6">
              <w:trPr>
                <w:trHeight w:val="1016"/>
                <w:tblHeader/>
              </w:trPr>
              <w:tc>
                <w:tcPr>
                  <w:tcW w:w="2835" w:type="dxa"/>
                  <w:tcMar>
                    <w:bottom w:w="113" w:type="dxa"/>
                  </w:tcMar>
                </w:tcPr>
                <w:p w14:paraId="7A1C47B0" w14:textId="77777777" w:rsidR="00DD7A13" w:rsidRPr="00E15E87" w:rsidRDefault="00DD7A13" w:rsidP="00EF78ED">
                  <w:pPr>
                    <w:pStyle w:val="TUDKontaktFussbereichberschriftH2"/>
                    <w:rPr>
                      <w:i/>
                    </w:rPr>
                  </w:pPr>
                  <w:r w:rsidRPr="00E15E87">
                    <w:t>Briefadresse</w:t>
                  </w:r>
                </w:p>
                <w:p w14:paraId="29F717F6" w14:textId="77777777" w:rsidR="00DD7A13" w:rsidRDefault="00DD7A13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 xml:space="preserve">TU Dresden, </w:t>
                  </w:r>
                </w:p>
                <w:p w14:paraId="774825F5" w14:textId="77777777" w:rsidR="005D3CE6" w:rsidRDefault="00DD7A13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 xml:space="preserve">Professur für Materialwissenschaft </w:t>
                  </w:r>
                </w:p>
                <w:p w14:paraId="075EF6F0" w14:textId="424BF6CE" w:rsidR="00DD7A13" w:rsidRPr="00E15E87" w:rsidRDefault="00DD7A13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und Nanotechnik</w:t>
                  </w:r>
                </w:p>
                <w:p w14:paraId="6133FC00" w14:textId="77777777" w:rsidR="00DD7A13" w:rsidRPr="00E15E87" w:rsidRDefault="00DD7A13" w:rsidP="00EF78ED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>01062 Dresden</w:t>
                  </w:r>
                </w:p>
              </w:tc>
              <w:tc>
                <w:tcPr>
                  <w:tcW w:w="2694" w:type="dxa"/>
                </w:tcPr>
                <w:p w14:paraId="55C95034" w14:textId="77777777" w:rsidR="00DD7A13" w:rsidRPr="00E15E87" w:rsidRDefault="00DD7A13" w:rsidP="00DD7A13">
                  <w:pPr>
                    <w:pStyle w:val="TUDKontaktFussbereichberschriftH2"/>
                    <w:rPr>
                      <w:i/>
                    </w:rPr>
                  </w:pPr>
                  <w:r w:rsidRPr="00204169">
                    <w:t>Besuchsadresse</w:t>
                  </w:r>
                </w:p>
                <w:p w14:paraId="2716AC44" w14:textId="77777777" w:rsidR="00DD7A13" w:rsidRDefault="00DD7A13" w:rsidP="00DD7A13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 w:rsidRPr="00E15E87">
                    <w:rPr>
                      <w:rFonts w:ascii="Open Sans Light" w:hAnsi="Open Sans Light" w:cs="Open Sans Light"/>
                    </w:rPr>
                    <w:t xml:space="preserve">TU Dresden, </w:t>
                  </w:r>
                </w:p>
                <w:p w14:paraId="633D69FA" w14:textId="77777777" w:rsidR="005D3CE6" w:rsidRDefault="00DD7A13" w:rsidP="00DD7A13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Professur für Materialwissenschaft</w:t>
                  </w:r>
                  <w:r w:rsidR="005D3CE6">
                    <w:rPr>
                      <w:rFonts w:ascii="Open Sans Light" w:hAnsi="Open Sans Light" w:cs="Open Sans Light"/>
                    </w:rPr>
                    <w:t xml:space="preserve"> </w:t>
                  </w:r>
                  <w:r>
                    <w:rPr>
                      <w:rFonts w:ascii="Open Sans Light" w:hAnsi="Open Sans Light" w:cs="Open Sans Light"/>
                    </w:rPr>
                    <w:t xml:space="preserve">und </w:t>
                  </w:r>
                </w:p>
                <w:p w14:paraId="1B86C50E" w14:textId="7AD89E4A" w:rsidR="00DD7A13" w:rsidRPr="00E15E87" w:rsidRDefault="00DD7A13" w:rsidP="00DD7A13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Nanotechnik</w:t>
                  </w:r>
                </w:p>
                <w:p w14:paraId="1C427458" w14:textId="77777777" w:rsidR="00DD7A13" w:rsidRDefault="00DD7A13" w:rsidP="00DD7A13">
                  <w:pPr>
                    <w:pStyle w:val="TUDKontaktFubereichStandard"/>
                    <w:framePr w:wrap="auto" w:vAnchor="margin" w:hAnchor="text" w:yAlign="inline"/>
                    <w:spacing w:line="240" w:lineRule="auto"/>
                    <w:suppressOverlap w:val="0"/>
                    <w:rPr>
                      <w:rFonts w:ascii="Open Sans Light" w:hAnsi="Open Sans Light" w:cs="Open Sans Light"/>
                    </w:rPr>
                  </w:pPr>
                  <w:r>
                    <w:rPr>
                      <w:rFonts w:ascii="Open Sans Light" w:hAnsi="Open Sans Light" w:cs="Open Sans Light"/>
                    </w:rPr>
                    <w:t>Hallwachsstr. 3</w:t>
                  </w:r>
                </w:p>
                <w:p w14:paraId="5F9A505E" w14:textId="3C7607AB" w:rsidR="00DD7A13" w:rsidRPr="00204169" w:rsidRDefault="00DD7A13" w:rsidP="00DD7A13">
                  <w:pPr>
                    <w:pStyle w:val="TUDKontaktFussbereichberschriftH2"/>
                  </w:pPr>
                  <w:r>
                    <w:rPr>
                      <w:rFonts w:ascii="Open Sans Light" w:hAnsi="Open Sans Light" w:cs="Open Sans Light"/>
                    </w:rPr>
                    <w:t>01069 Dresden</w:t>
                  </w:r>
                </w:p>
              </w:tc>
              <w:tc>
                <w:tcPr>
                  <w:tcW w:w="2130" w:type="dxa"/>
                  <w:gridSpan w:val="2"/>
                </w:tcPr>
                <w:p w14:paraId="3083C05F" w14:textId="77777777" w:rsidR="00DD7A13" w:rsidRDefault="00DD7A13" w:rsidP="00DD7A13">
                  <w:pPr>
                    <w:pStyle w:val="TUDKontaktFussbereichberschriftH2"/>
                  </w:pPr>
                  <w:r>
                    <w:t>Internet</w:t>
                  </w:r>
                </w:p>
                <w:p w14:paraId="1FE96D65" w14:textId="36AA37E4" w:rsidR="00DD7A13" w:rsidRDefault="00DD7A13" w:rsidP="00DD7A13">
                  <w:pPr>
                    <w:pStyle w:val="TUDKontaktFussbereichberschriftH2"/>
                  </w:pPr>
                  <w:r w:rsidRPr="00DD7A13">
                    <w:rPr>
                      <w:rFonts w:ascii="Open Sans Light" w:hAnsi="Open Sans Light" w:cs="Open Sans Light"/>
                    </w:rPr>
                    <w:t>https://nano.tu-dresden.de</w:t>
                  </w:r>
                </w:p>
              </w:tc>
              <w:tc>
                <w:tcPr>
                  <w:tcW w:w="1417" w:type="dxa"/>
                </w:tcPr>
                <w:p w14:paraId="26DF6DF7" w14:textId="28B100AD" w:rsidR="00DD7A13" w:rsidRDefault="00DD7A13" w:rsidP="00DD7A13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>
                    <w:t>Die TU Dresden ist</w:t>
                  </w:r>
                </w:p>
                <w:p w14:paraId="648A5C1E" w14:textId="356427CF" w:rsidR="00DD7A13" w:rsidRDefault="00DD7A13" w:rsidP="00DD7A13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>
                    <w:t>Partner im Netzwerk</w:t>
                  </w:r>
                </w:p>
                <w:p w14:paraId="7B248716" w14:textId="07180953" w:rsidR="00DD7A13" w:rsidRDefault="005D3CE6" w:rsidP="00DD7A13">
                  <w:pPr>
                    <w:pStyle w:val="TUDKontaktFubereichStandard"/>
                    <w:framePr w:wrap="auto" w:vAnchor="margin" w:hAnchor="text" w:yAlign="inline"/>
                    <w:suppressOverlap w:val="0"/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697152" behindDoc="0" locked="0" layoutInCell="1" allowOverlap="1" wp14:anchorId="17EFD7BD" wp14:editId="04281362">
                        <wp:simplePos x="0" y="0"/>
                        <wp:positionH relativeFrom="column">
                          <wp:posOffset>9639</wp:posOffset>
                        </wp:positionH>
                        <wp:positionV relativeFrom="paragraph">
                          <wp:posOffset>372745</wp:posOffset>
                        </wp:positionV>
                        <wp:extent cx="859155" cy="318135"/>
                        <wp:effectExtent l="0" t="0" r="0" b="5715"/>
                        <wp:wrapNone/>
                        <wp:docPr id="9" name="Grafik 9" descr="Logo. Acht unregelmäßige Dreiecksflächen sind, im Uhrzeigersinn einen Farbverlauf von dunkelblau bis hellgrün ergebend, zu einem regelmäßig achteckigen Ring angeordnet. Links daneben zweizeilig der Schriftzug &quot;DRESDEN concept" title="Logo Dresden concep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DDc-Logo-mini_cmyk.wmf"/>
                                <pic:cNvPicPr/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9155" cy="318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D7A13">
                    <w:t>DRESDEN-</w:t>
                  </w:r>
                  <w:r>
                    <w:t>concept</w:t>
                  </w:r>
                </w:p>
              </w:tc>
            </w:tr>
            <w:tr w:rsidR="005D3CE6" w:rsidRPr="00E15E87" w14:paraId="3EA4C80B" w14:textId="29C4257F" w:rsidTr="005D3CE6">
              <w:trPr>
                <w:trHeight w:val="80"/>
                <w:tblHeader/>
              </w:trPr>
              <w:tc>
                <w:tcPr>
                  <w:tcW w:w="7650" w:type="dxa"/>
                  <w:gridSpan w:val="3"/>
                  <w:tcMar>
                    <w:bottom w:w="113" w:type="dxa"/>
                  </w:tcMar>
                  <w:vAlign w:val="bottom"/>
                </w:tcPr>
                <w:p w14:paraId="4B978EAE" w14:textId="77777777" w:rsidR="005D3CE6" w:rsidRDefault="005D3CE6" w:rsidP="00EF78ED">
                  <w:pPr>
                    <w:pStyle w:val="TUDKontaktFussbereichberschriftH2"/>
                  </w:pPr>
                  <w:r w:rsidRPr="0066050D">
                    <w:t>Kein Zugang für elektronisch signierte sowie verschlüsselte elektronische Dokumente.</w:t>
                  </w:r>
                </w:p>
                <w:p w14:paraId="04B90DB6" w14:textId="05D8072A" w:rsidR="005D3CE6" w:rsidRPr="0066050D" w:rsidRDefault="005D3CE6" w:rsidP="00EF78ED">
                  <w:pPr>
                    <w:pStyle w:val="TUDKontaktFussbereichberschriftH2"/>
                  </w:pPr>
                </w:p>
              </w:tc>
              <w:tc>
                <w:tcPr>
                  <w:tcW w:w="1426" w:type="dxa"/>
                  <w:gridSpan w:val="2"/>
                  <w:vAlign w:val="bottom"/>
                </w:tcPr>
                <w:p w14:paraId="64DF3C0C" w14:textId="2D829EEF" w:rsidR="005D3CE6" w:rsidRPr="0066050D" w:rsidRDefault="005D3CE6" w:rsidP="00EF78ED">
                  <w:pPr>
                    <w:pStyle w:val="TUDKontaktFussbereichberschriftH2"/>
                  </w:pPr>
                </w:p>
              </w:tc>
            </w:tr>
          </w:tbl>
          <w:p w14:paraId="529B12DB" w14:textId="06BABDAC" w:rsidR="007038C6" w:rsidRPr="00EF78ED" w:rsidRDefault="005D3CE6" w:rsidP="00EF78ED">
            <w:pPr>
              <w:pStyle w:val="Fuzeile"/>
              <w:spacing w:before="0" w:after="0"/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</w:rPr>
      <w:id w:val="-774716562"/>
      <w:docPartObj>
        <w:docPartGallery w:val="Page Numbers (Bottom of Page)"/>
        <w:docPartUnique/>
      </w:docPartObj>
    </w:sdtPr>
    <w:sdtEndPr/>
    <w:sdtContent>
      <w:p w14:paraId="33DB5F17" w14:textId="77777777" w:rsidR="001461F3" w:rsidRPr="00967C29" w:rsidRDefault="001461F3" w:rsidP="00CA41FE">
        <w:pPr>
          <w:pStyle w:val="Fuzeile"/>
          <w:rPr>
            <w:color w:val="808080" w:themeColor="background1" w:themeShade="80"/>
          </w:rPr>
        </w:pPr>
        <w:r>
          <w:rPr>
            <w:noProof/>
            <w:color w:val="808080" w:themeColor="background1" w:themeShade="80"/>
            <w:lang w:eastAsia="de-DE"/>
          </w:rPr>
          <mc:AlternateContent>
            <mc:Choice Requires="wps">
              <w:drawing>
                <wp:anchor distT="0" distB="0" distL="114300" distR="114300" simplePos="0" relativeHeight="251663360" behindDoc="0" locked="1" layoutInCell="1" allowOverlap="1" wp14:anchorId="6F6FC497" wp14:editId="2DD5D85B">
                  <wp:simplePos x="0" y="0"/>
                  <wp:positionH relativeFrom="column">
                    <wp:posOffset>-900430</wp:posOffset>
                  </wp:positionH>
                  <wp:positionV relativeFrom="page">
                    <wp:posOffset>5346700</wp:posOffset>
                  </wp:positionV>
                  <wp:extent cx="180000" cy="0"/>
                  <wp:effectExtent l="0" t="0" r="29845" b="19050"/>
                  <wp:wrapNone/>
                  <wp:docPr id="13" name="Gerader Verbinder 13" descr="vertikale Line schwarz, 5 mm breit" title="Lochmarke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180000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accent3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5189C74" id="Gerader Verbinder 13" o:spid="_x0000_s1026" alt="Title: Lochmarke - Description: vertikale Line schwarz, 5 mm breit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" strokecolor="#009fe3 [3206]" strokeweight=".5pt">
                  <v:stroke joinstyle="miter"/>
                  <w10:wrap anchory="page"/>
                  <w10:anchorlock/>
                </v:line>
              </w:pict>
            </mc:Fallback>
          </mc:AlternateContent>
        </w:r>
        <w:r w:rsidRPr="00967C29">
          <w:rPr>
            <w:color w:val="808080" w:themeColor="background1" w:themeShade="80"/>
          </w:rPr>
          <w:fldChar w:fldCharType="begin"/>
        </w:r>
        <w:r w:rsidRPr="00967C29">
          <w:rPr>
            <w:color w:val="808080" w:themeColor="background1" w:themeShade="80"/>
          </w:rPr>
          <w:instrText>PAGE   \* MERGEFORMAT</w:instrText>
        </w:r>
        <w:r w:rsidRPr="00967C29">
          <w:rPr>
            <w:color w:val="808080" w:themeColor="background1" w:themeShade="80"/>
          </w:rPr>
          <w:fldChar w:fldCharType="separate"/>
        </w:r>
        <w:r w:rsidR="008522D8">
          <w:rPr>
            <w:noProof/>
            <w:color w:val="808080" w:themeColor="background1" w:themeShade="80"/>
          </w:rPr>
          <w:t>2</w:t>
        </w:r>
        <w:r w:rsidRPr="00967C29">
          <w:rPr>
            <w:color w:val="808080" w:themeColor="background1" w:themeShade="80"/>
          </w:rPr>
          <w:fldChar w:fldCharType="end"/>
        </w:r>
        <w:r w:rsidRPr="00967C29">
          <w:rPr>
            <w:color w:val="808080" w:themeColor="background1" w:themeShade="80"/>
          </w:rPr>
          <w:t xml:space="preserve"> / XX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4EDA4" w14:textId="77777777" w:rsidR="00B16E59" w:rsidRDefault="00B16E59" w:rsidP="005C5990">
      <w:r>
        <w:separator/>
      </w:r>
    </w:p>
  </w:footnote>
  <w:footnote w:type="continuationSeparator" w:id="0">
    <w:p w14:paraId="2EA6A9C4" w14:textId="77777777" w:rsidR="00B16E59" w:rsidRDefault="00B16E59" w:rsidP="005C5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00466" w14:textId="77777777" w:rsidR="002C79F8" w:rsidRDefault="003E7840" w:rsidP="005C5990">
    <w:pPr>
      <w:pStyle w:val="Kopfzeile"/>
    </w:pPr>
    <w:r>
      <w:rPr>
        <w:noProof/>
        <w:color w:val="727777"/>
        <w:lang w:eastAsia="de-DE"/>
      </w:rPr>
      <w:drawing>
        <wp:anchor distT="0" distB="0" distL="114300" distR="114300" simplePos="0" relativeHeight="251669504" behindDoc="1" locked="1" layoutInCell="1" allowOverlap="1" wp14:anchorId="0816C363" wp14:editId="6C5271D2">
          <wp:simplePos x="0" y="0"/>
          <wp:positionH relativeFrom="page">
            <wp:posOffset>399415</wp:posOffset>
          </wp:positionH>
          <wp:positionV relativeFrom="page">
            <wp:posOffset>485775</wp:posOffset>
          </wp:positionV>
          <wp:extent cx="2059200" cy="597600"/>
          <wp:effectExtent l="0" t="0" r="0" b="0"/>
          <wp:wrapNone/>
          <wp:docPr id="7" name="Grafik 7" descr="Logo. Schriftzug &quot;Technische Universität Dresden&quot;. Links davon befindet sich ein Achteck, das in zwei Bereiche aufgeteilt ist, die zusammen die Buchstaben &quot;T&quot; und &quot;U&quot; ergeben." title="Logo der TU Dresd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UD_Logo_HKS 41_cmyk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9200" cy="5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50FA" w:rsidRPr="00304A1B">
      <w:rPr>
        <w:noProof/>
        <w:color w:val="727777"/>
        <w:lang w:eastAsia="de-DE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31E582B8" wp14:editId="4CD4A961">
              <wp:simplePos x="0" y="0"/>
              <wp:positionH relativeFrom="column">
                <wp:posOffset>-900430</wp:posOffset>
              </wp:positionH>
              <wp:positionV relativeFrom="topMargin">
                <wp:posOffset>5346700</wp:posOffset>
              </wp:positionV>
              <wp:extent cx="180000" cy="0"/>
              <wp:effectExtent l="0" t="0" r="29845" b="19050"/>
              <wp:wrapNone/>
              <wp:docPr id="3" name="Gerader Verbinder 3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037385" id="Gerader Verbinder 3" o:spid="_x0000_s1026" alt="Title: Falzmarke - Description:   vertikale Line schwarz, 5 mm breit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width-relative:margin" from="-70.9pt,421pt" to="-56.7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" strokecolor="#727777" strokeweight=".5pt">
              <v:stroke joinstyle="miter"/>
              <w10:wrap anchory="margin"/>
              <w10:anchorlock/>
            </v:line>
          </w:pict>
        </mc:Fallback>
      </mc:AlternateContent>
    </w:r>
    <w:r w:rsidR="00711BE6" w:rsidRPr="00304A1B">
      <w:rPr>
        <w:noProof/>
        <w:color w:val="727777"/>
        <w:lang w:eastAsia="de-DE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572D498" wp14:editId="71528356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6" name="Gerader Verbinder 6" descr="  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rgbClr val="72777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04AB91" id="Gerader Verbinder 6" o:spid="_x0000_s1026" alt="Title: Falzmarke - Description:   vertikale Line schwarz, 5 mm breit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" strokecolor="#727777" strokeweight=".5pt">
              <v:stroke joinstyle="miter"/>
              <w10:wrap anchory="page"/>
              <w10:anchorlock/>
            </v:line>
          </w:pict>
        </mc:Fallback>
      </mc:AlternateContent>
    </w:r>
    <w:r w:rsidR="006D1E0C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1" layoutInCell="1" allowOverlap="0" wp14:anchorId="05857C52" wp14:editId="6CFF15DA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4" name="Gerader Verbinder 4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17CD7A" id="Gerader Verbinder 4" o:spid="_x0000_s1026" alt="Title: vertikale Linie - Description: vertikale Linie" style="position:absolute;z-index: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AeCLxL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60084" w14:textId="77777777" w:rsidR="001A35AE" w:rsidRDefault="00711BE6" w:rsidP="005C5990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2A3201A6" wp14:editId="5B75F892">
              <wp:simplePos x="0" y="0"/>
              <wp:positionH relativeFrom="column">
                <wp:posOffset>-900430</wp:posOffset>
              </wp:positionH>
              <wp:positionV relativeFrom="page">
                <wp:posOffset>3780790</wp:posOffset>
              </wp:positionV>
              <wp:extent cx="180000" cy="0"/>
              <wp:effectExtent l="0" t="0" r="29845" b="19050"/>
              <wp:wrapNone/>
              <wp:docPr id="2" name="Gerader Verbinder 2" descr="vertikale Line schwarz, 5 mm breit" titl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54F44A" id="Gerader Verbinder 2" o:spid="_x0000_s1026" alt="Title: Falzmarke - Description: vertikale Line schwarz, 5 mm breit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70.9pt,297.7pt" to="-56.7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" strokecolor="#009fe3 [3206]" strokeweight=".5pt">
              <v:stroke joinstyle="miter"/>
              <w10:wrap anchory="page"/>
              <w10:anchorlock/>
            </v:line>
          </w:pict>
        </mc:Fallback>
      </mc:AlternateContent>
    </w:r>
    <w:r w:rsidR="001A35A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0" wp14:anchorId="57CDECE1" wp14:editId="1205468A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180000" cy="0"/>
              <wp:effectExtent l="0" t="0" r="29845" b="19050"/>
              <wp:wrapNone/>
              <wp:docPr id="8" name="Gerader Verbinder 8" descr="vertikale Linie" title="vertikale Lini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D00304" id="Gerader Verbinder 8" o:spid="_x0000_s1026" alt="Title: vertikale Linie - Description: vertikale Linie" style="position:absolute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28.3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" o:allowoverlap="f" strokecolor="white [321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08E02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3AA5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F829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9E71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EA55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4460B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F8203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F8C2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0620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CD8F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1751F4"/>
    <w:multiLevelType w:val="multilevel"/>
    <w:tmpl w:val="A8A66ABA"/>
    <w:lvl w:ilvl="0">
      <w:start w:val="1"/>
      <w:numFmt w:val="non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%2"/>
      <w:lvlJc w:val="left"/>
      <w:pPr>
        <w:ind w:left="227" w:firstLine="0"/>
      </w:pPr>
      <w:rPr>
        <w:rFonts w:hint="default"/>
      </w:rPr>
    </w:lvl>
    <w:lvl w:ilvl="2">
      <w:start w:val="1"/>
      <w:numFmt w:val="none"/>
      <w:lvlText w:val="%3"/>
      <w:lvlJc w:val="left"/>
      <w:pPr>
        <w:ind w:left="454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68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908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1135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1362" w:firstLine="0"/>
      </w:pPr>
      <w:rPr>
        <w:rFonts w:hint="default"/>
      </w:rPr>
    </w:lvl>
    <w:lvl w:ilvl="7">
      <w:start w:val="1"/>
      <w:numFmt w:val="none"/>
      <w:lvlText w:val="%8"/>
      <w:lvlJc w:val="left"/>
      <w:pPr>
        <w:ind w:left="1589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1816" w:firstLine="0"/>
      </w:pPr>
      <w:rPr>
        <w:rFonts w:hint="default"/>
      </w:rPr>
    </w:lvl>
  </w:abstractNum>
  <w:abstractNum w:abstractNumId="11" w15:restartNumberingAfterBreak="0">
    <w:nsid w:val="1C5E085D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01E485E"/>
    <w:multiLevelType w:val="hybridMultilevel"/>
    <w:tmpl w:val="F76468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5D3341"/>
    <w:multiLevelType w:val="hybridMultilevel"/>
    <w:tmpl w:val="906017B2"/>
    <w:lvl w:ilvl="0" w:tplc="628E71AE">
      <w:start w:val="1"/>
      <w:numFmt w:val="decimal"/>
      <w:pStyle w:val="berschrift2"/>
      <w:lvlText w:val="[%1]"/>
      <w:lvlJc w:val="left"/>
      <w:pPr>
        <w:ind w:left="720" w:hanging="360"/>
      </w:pPr>
      <w:rPr>
        <w:rFonts w:ascii="Open Sans Semibold" w:hAnsi="Open Sans Semibold" w:cs="Open Sans Semibold" w:hint="default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3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d@tu-dresden.de">
    <w15:presenceInfo w15:providerId="None" w15:userId="cd@tu-dresden.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revisionView w:markup="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rQ0tTSxMDM2NzM3NjdV0lEKTi0uzszPAykwrAUACkWweSwAAAA="/>
  </w:docVars>
  <w:rsids>
    <w:rsidRoot w:val="002A2594"/>
    <w:rsid w:val="00002782"/>
    <w:rsid w:val="00004E20"/>
    <w:rsid w:val="00012EF6"/>
    <w:rsid w:val="000150FA"/>
    <w:rsid w:val="00040036"/>
    <w:rsid w:val="00066448"/>
    <w:rsid w:val="00080DA3"/>
    <w:rsid w:val="000837A9"/>
    <w:rsid w:val="00085C7C"/>
    <w:rsid w:val="00086C13"/>
    <w:rsid w:val="000912B7"/>
    <w:rsid w:val="000935A8"/>
    <w:rsid w:val="000A3487"/>
    <w:rsid w:val="000B0B77"/>
    <w:rsid w:val="000B2C73"/>
    <w:rsid w:val="000C1325"/>
    <w:rsid w:val="000E2358"/>
    <w:rsid w:val="000F72C6"/>
    <w:rsid w:val="0010026E"/>
    <w:rsid w:val="0010096B"/>
    <w:rsid w:val="0012185C"/>
    <w:rsid w:val="00124585"/>
    <w:rsid w:val="001248B5"/>
    <w:rsid w:val="0013600F"/>
    <w:rsid w:val="001461F3"/>
    <w:rsid w:val="00164106"/>
    <w:rsid w:val="00190575"/>
    <w:rsid w:val="001A245A"/>
    <w:rsid w:val="001A35AE"/>
    <w:rsid w:val="001C2D95"/>
    <w:rsid w:val="001C6AF9"/>
    <w:rsid w:val="001D4FE0"/>
    <w:rsid w:val="001E245C"/>
    <w:rsid w:val="00201FFC"/>
    <w:rsid w:val="00204169"/>
    <w:rsid w:val="00204B4C"/>
    <w:rsid w:val="00212FB4"/>
    <w:rsid w:val="002131FC"/>
    <w:rsid w:val="0023597A"/>
    <w:rsid w:val="0025298B"/>
    <w:rsid w:val="00261365"/>
    <w:rsid w:val="00264C35"/>
    <w:rsid w:val="002654BC"/>
    <w:rsid w:val="00267C25"/>
    <w:rsid w:val="00280F90"/>
    <w:rsid w:val="002913A4"/>
    <w:rsid w:val="002A13FD"/>
    <w:rsid w:val="002A2594"/>
    <w:rsid w:val="002A2749"/>
    <w:rsid w:val="002A62F6"/>
    <w:rsid w:val="002A799B"/>
    <w:rsid w:val="002B07B9"/>
    <w:rsid w:val="002C79F8"/>
    <w:rsid w:val="002D6AB0"/>
    <w:rsid w:val="002E7CAC"/>
    <w:rsid w:val="00302EE4"/>
    <w:rsid w:val="00304A1B"/>
    <w:rsid w:val="00310E0C"/>
    <w:rsid w:val="00314020"/>
    <w:rsid w:val="00315A8B"/>
    <w:rsid w:val="0031725B"/>
    <w:rsid w:val="00343A87"/>
    <w:rsid w:val="00347CE5"/>
    <w:rsid w:val="00352D0D"/>
    <w:rsid w:val="0036019B"/>
    <w:rsid w:val="00364B20"/>
    <w:rsid w:val="003662D4"/>
    <w:rsid w:val="00375E82"/>
    <w:rsid w:val="003930DD"/>
    <w:rsid w:val="00393552"/>
    <w:rsid w:val="003B6D92"/>
    <w:rsid w:val="003B7C4C"/>
    <w:rsid w:val="003D1C5E"/>
    <w:rsid w:val="003D47AF"/>
    <w:rsid w:val="003D5C0B"/>
    <w:rsid w:val="003D7E5C"/>
    <w:rsid w:val="003E5300"/>
    <w:rsid w:val="003E5E24"/>
    <w:rsid w:val="003E7840"/>
    <w:rsid w:val="003F7394"/>
    <w:rsid w:val="00414B63"/>
    <w:rsid w:val="00421DB8"/>
    <w:rsid w:val="00451855"/>
    <w:rsid w:val="00451F59"/>
    <w:rsid w:val="00453577"/>
    <w:rsid w:val="00455E51"/>
    <w:rsid w:val="00461032"/>
    <w:rsid w:val="00462235"/>
    <w:rsid w:val="00481262"/>
    <w:rsid w:val="00481371"/>
    <w:rsid w:val="00484A22"/>
    <w:rsid w:val="004975E2"/>
    <w:rsid w:val="004B2E95"/>
    <w:rsid w:val="004B37FE"/>
    <w:rsid w:val="004D4803"/>
    <w:rsid w:val="004E2CF4"/>
    <w:rsid w:val="004E300C"/>
    <w:rsid w:val="004E7D3D"/>
    <w:rsid w:val="005012DE"/>
    <w:rsid w:val="00511E70"/>
    <w:rsid w:val="00512155"/>
    <w:rsid w:val="0053112C"/>
    <w:rsid w:val="00540242"/>
    <w:rsid w:val="00545572"/>
    <w:rsid w:val="00545BB4"/>
    <w:rsid w:val="0055144A"/>
    <w:rsid w:val="005517C0"/>
    <w:rsid w:val="00552953"/>
    <w:rsid w:val="00552D51"/>
    <w:rsid w:val="00564596"/>
    <w:rsid w:val="00564B16"/>
    <w:rsid w:val="00564B83"/>
    <w:rsid w:val="00574F8B"/>
    <w:rsid w:val="00576204"/>
    <w:rsid w:val="00577C66"/>
    <w:rsid w:val="005878C7"/>
    <w:rsid w:val="00594D56"/>
    <w:rsid w:val="00596FC0"/>
    <w:rsid w:val="005C29F8"/>
    <w:rsid w:val="005C4D9F"/>
    <w:rsid w:val="005C5990"/>
    <w:rsid w:val="005D3CE6"/>
    <w:rsid w:val="005D5726"/>
    <w:rsid w:val="005D5E63"/>
    <w:rsid w:val="005E49BA"/>
    <w:rsid w:val="005E6EAF"/>
    <w:rsid w:val="005F1280"/>
    <w:rsid w:val="0060088B"/>
    <w:rsid w:val="00603D7F"/>
    <w:rsid w:val="0061445B"/>
    <w:rsid w:val="006255EA"/>
    <w:rsid w:val="00640415"/>
    <w:rsid w:val="006555E8"/>
    <w:rsid w:val="0066050D"/>
    <w:rsid w:val="00670891"/>
    <w:rsid w:val="00673ABA"/>
    <w:rsid w:val="0067736C"/>
    <w:rsid w:val="006906B3"/>
    <w:rsid w:val="00692740"/>
    <w:rsid w:val="00697B5D"/>
    <w:rsid w:val="006A44FD"/>
    <w:rsid w:val="006B1871"/>
    <w:rsid w:val="006B3CA6"/>
    <w:rsid w:val="006B4F10"/>
    <w:rsid w:val="006B62DB"/>
    <w:rsid w:val="006C4317"/>
    <w:rsid w:val="006D0445"/>
    <w:rsid w:val="006D1E0C"/>
    <w:rsid w:val="006E4761"/>
    <w:rsid w:val="006F402A"/>
    <w:rsid w:val="006F50E0"/>
    <w:rsid w:val="006F69B0"/>
    <w:rsid w:val="00702BA8"/>
    <w:rsid w:val="007038C6"/>
    <w:rsid w:val="007048DC"/>
    <w:rsid w:val="007066F4"/>
    <w:rsid w:val="0071074C"/>
    <w:rsid w:val="00711BE6"/>
    <w:rsid w:val="007143BE"/>
    <w:rsid w:val="00720F8A"/>
    <w:rsid w:val="007237C0"/>
    <w:rsid w:val="007315A6"/>
    <w:rsid w:val="00731D0C"/>
    <w:rsid w:val="00735EB4"/>
    <w:rsid w:val="00745BC5"/>
    <w:rsid w:val="0075547D"/>
    <w:rsid w:val="00760C25"/>
    <w:rsid w:val="00764253"/>
    <w:rsid w:val="00766891"/>
    <w:rsid w:val="00772FCE"/>
    <w:rsid w:val="00774F2B"/>
    <w:rsid w:val="0077661B"/>
    <w:rsid w:val="00783FB7"/>
    <w:rsid w:val="007A4C68"/>
    <w:rsid w:val="007B5DEB"/>
    <w:rsid w:val="007D2BE7"/>
    <w:rsid w:val="007F0332"/>
    <w:rsid w:val="007F6435"/>
    <w:rsid w:val="00806205"/>
    <w:rsid w:val="00807650"/>
    <w:rsid w:val="00813AC4"/>
    <w:rsid w:val="00817797"/>
    <w:rsid w:val="008275E3"/>
    <w:rsid w:val="008461BA"/>
    <w:rsid w:val="008522D8"/>
    <w:rsid w:val="00853531"/>
    <w:rsid w:val="00865AAF"/>
    <w:rsid w:val="00876AF7"/>
    <w:rsid w:val="008801C7"/>
    <w:rsid w:val="0089771D"/>
    <w:rsid w:val="008A4FE0"/>
    <w:rsid w:val="008A6F59"/>
    <w:rsid w:val="008D0D49"/>
    <w:rsid w:val="008D367C"/>
    <w:rsid w:val="008E170E"/>
    <w:rsid w:val="008E40D9"/>
    <w:rsid w:val="008F792C"/>
    <w:rsid w:val="0090090A"/>
    <w:rsid w:val="0090193E"/>
    <w:rsid w:val="009075A4"/>
    <w:rsid w:val="00920C5C"/>
    <w:rsid w:val="009254C7"/>
    <w:rsid w:val="0093653F"/>
    <w:rsid w:val="00947D7E"/>
    <w:rsid w:val="009517AF"/>
    <w:rsid w:val="00957D7C"/>
    <w:rsid w:val="00957E5A"/>
    <w:rsid w:val="00965CEA"/>
    <w:rsid w:val="00967C29"/>
    <w:rsid w:val="009721B6"/>
    <w:rsid w:val="0098209A"/>
    <w:rsid w:val="00994C1F"/>
    <w:rsid w:val="00997732"/>
    <w:rsid w:val="009A245D"/>
    <w:rsid w:val="009A5CC3"/>
    <w:rsid w:val="009B2137"/>
    <w:rsid w:val="009B4367"/>
    <w:rsid w:val="009B47A1"/>
    <w:rsid w:val="009B78FF"/>
    <w:rsid w:val="009D2DD0"/>
    <w:rsid w:val="009D32D8"/>
    <w:rsid w:val="009D3730"/>
    <w:rsid w:val="009D6115"/>
    <w:rsid w:val="009D63C7"/>
    <w:rsid w:val="009F2D48"/>
    <w:rsid w:val="009F4647"/>
    <w:rsid w:val="009F4FB6"/>
    <w:rsid w:val="009F6104"/>
    <w:rsid w:val="009F727A"/>
    <w:rsid w:val="009F7B45"/>
    <w:rsid w:val="00A012FE"/>
    <w:rsid w:val="00A20D9E"/>
    <w:rsid w:val="00A2181F"/>
    <w:rsid w:val="00A21CE0"/>
    <w:rsid w:val="00A23C12"/>
    <w:rsid w:val="00A326F2"/>
    <w:rsid w:val="00A33529"/>
    <w:rsid w:val="00A56146"/>
    <w:rsid w:val="00A6088B"/>
    <w:rsid w:val="00A675AF"/>
    <w:rsid w:val="00A74618"/>
    <w:rsid w:val="00A77480"/>
    <w:rsid w:val="00A77B7B"/>
    <w:rsid w:val="00A844C7"/>
    <w:rsid w:val="00A94F30"/>
    <w:rsid w:val="00A974AF"/>
    <w:rsid w:val="00AA1040"/>
    <w:rsid w:val="00AB7889"/>
    <w:rsid w:val="00AC411C"/>
    <w:rsid w:val="00AC78CF"/>
    <w:rsid w:val="00AD2D3C"/>
    <w:rsid w:val="00AF02E1"/>
    <w:rsid w:val="00AF184C"/>
    <w:rsid w:val="00AF7A82"/>
    <w:rsid w:val="00B009EB"/>
    <w:rsid w:val="00B02B74"/>
    <w:rsid w:val="00B04E47"/>
    <w:rsid w:val="00B05A33"/>
    <w:rsid w:val="00B11369"/>
    <w:rsid w:val="00B16E59"/>
    <w:rsid w:val="00B1702F"/>
    <w:rsid w:val="00B21E61"/>
    <w:rsid w:val="00B31494"/>
    <w:rsid w:val="00B44113"/>
    <w:rsid w:val="00B4450B"/>
    <w:rsid w:val="00B51FE8"/>
    <w:rsid w:val="00B5533B"/>
    <w:rsid w:val="00B6751D"/>
    <w:rsid w:val="00B72E3C"/>
    <w:rsid w:val="00B85F8F"/>
    <w:rsid w:val="00B869B7"/>
    <w:rsid w:val="00B91AB7"/>
    <w:rsid w:val="00B932DD"/>
    <w:rsid w:val="00BA06E5"/>
    <w:rsid w:val="00BA3EB4"/>
    <w:rsid w:val="00BA7867"/>
    <w:rsid w:val="00BB323A"/>
    <w:rsid w:val="00BB65E4"/>
    <w:rsid w:val="00BC2D23"/>
    <w:rsid w:val="00BC329C"/>
    <w:rsid w:val="00BD17DF"/>
    <w:rsid w:val="00BD25A5"/>
    <w:rsid w:val="00BD2D8F"/>
    <w:rsid w:val="00BD3610"/>
    <w:rsid w:val="00BE048A"/>
    <w:rsid w:val="00BE14D0"/>
    <w:rsid w:val="00BE54AC"/>
    <w:rsid w:val="00BF30EE"/>
    <w:rsid w:val="00BF6B67"/>
    <w:rsid w:val="00C00E88"/>
    <w:rsid w:val="00C16ABB"/>
    <w:rsid w:val="00C207EB"/>
    <w:rsid w:val="00C250D3"/>
    <w:rsid w:val="00C26B8C"/>
    <w:rsid w:val="00C3250E"/>
    <w:rsid w:val="00C3629C"/>
    <w:rsid w:val="00C40DE6"/>
    <w:rsid w:val="00C608C6"/>
    <w:rsid w:val="00C7603C"/>
    <w:rsid w:val="00C77373"/>
    <w:rsid w:val="00C8175E"/>
    <w:rsid w:val="00C915E2"/>
    <w:rsid w:val="00C93ED1"/>
    <w:rsid w:val="00CA41FE"/>
    <w:rsid w:val="00CA451B"/>
    <w:rsid w:val="00CB5D69"/>
    <w:rsid w:val="00CC2C1F"/>
    <w:rsid w:val="00CD3382"/>
    <w:rsid w:val="00CD43FB"/>
    <w:rsid w:val="00CD7F2C"/>
    <w:rsid w:val="00CF7507"/>
    <w:rsid w:val="00D077E4"/>
    <w:rsid w:val="00D34F0E"/>
    <w:rsid w:val="00D406D9"/>
    <w:rsid w:val="00D53607"/>
    <w:rsid w:val="00D67182"/>
    <w:rsid w:val="00D75BCC"/>
    <w:rsid w:val="00D95672"/>
    <w:rsid w:val="00DB0F70"/>
    <w:rsid w:val="00DD2F56"/>
    <w:rsid w:val="00DD735E"/>
    <w:rsid w:val="00DD7A13"/>
    <w:rsid w:val="00DF72FD"/>
    <w:rsid w:val="00E05726"/>
    <w:rsid w:val="00E11073"/>
    <w:rsid w:val="00E15E87"/>
    <w:rsid w:val="00E2033F"/>
    <w:rsid w:val="00E26C8D"/>
    <w:rsid w:val="00E47558"/>
    <w:rsid w:val="00E64FF9"/>
    <w:rsid w:val="00E65B25"/>
    <w:rsid w:val="00E7108C"/>
    <w:rsid w:val="00E87128"/>
    <w:rsid w:val="00E9002C"/>
    <w:rsid w:val="00E9618C"/>
    <w:rsid w:val="00EA5D52"/>
    <w:rsid w:val="00EC0DB3"/>
    <w:rsid w:val="00EC20CA"/>
    <w:rsid w:val="00EC64E6"/>
    <w:rsid w:val="00ED3419"/>
    <w:rsid w:val="00EE5AE1"/>
    <w:rsid w:val="00EE6FA5"/>
    <w:rsid w:val="00EF1456"/>
    <w:rsid w:val="00EF78ED"/>
    <w:rsid w:val="00F02CB0"/>
    <w:rsid w:val="00F10591"/>
    <w:rsid w:val="00F15FF5"/>
    <w:rsid w:val="00F256EC"/>
    <w:rsid w:val="00F26D0C"/>
    <w:rsid w:val="00F325C4"/>
    <w:rsid w:val="00F35582"/>
    <w:rsid w:val="00F770C0"/>
    <w:rsid w:val="00F9067A"/>
    <w:rsid w:val="00F91EF5"/>
    <w:rsid w:val="00F955D3"/>
    <w:rsid w:val="00FD4AD5"/>
    <w:rsid w:val="00FE2577"/>
    <w:rsid w:val="00FE4C3F"/>
    <w:rsid w:val="00FE5DE5"/>
    <w:rsid w:val="00FF7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652FBB6"/>
  <w15:chartTrackingRefBased/>
  <w15:docId w15:val="{AD8558CA-5607-4FD5-8A74-0E3021B6C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Theme="minorHAnsi" w:hAnsi="Open Sans" w:cstheme="minorBidi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/>
    <w:lsdException w:name="heading 2" w:uiPriority="3"/>
    <w:lsdException w:name="heading 3" w:uiPriority="9" w:qFormat="1"/>
    <w:lsdException w:name="heading 4" w:semiHidden="1" w:uiPriority="9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iPriority="11" w:unhideWhenUsed="1"/>
    <w:lsdException w:name="index 2" w:semiHidden="1" w:uiPriority="11" w:unhideWhenUsed="1"/>
    <w:lsdException w:name="index 3" w:semiHidden="1" w:uiPriority="11" w:unhideWhenUsed="1"/>
    <w:lsdException w:name="index 4" w:semiHidden="1" w:uiPriority="11" w:unhideWhenUsed="1"/>
    <w:lsdException w:name="index 5" w:semiHidden="1" w:uiPriority="11" w:unhideWhenUsed="1"/>
    <w:lsdException w:name="index 6" w:semiHidden="1" w:uiPriority="11" w:unhideWhenUsed="1"/>
    <w:lsdException w:name="index 7" w:semiHidden="1" w:uiPriority="11" w:unhideWhenUsed="1"/>
    <w:lsdException w:name="index 8" w:semiHidden="1" w:uiPriority="11" w:unhideWhenUsed="1"/>
    <w:lsdException w:name="index 9" w:semiHidden="1" w:uiPriority="1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1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11" w:unhideWhenUsed="1"/>
    <w:lsdException w:name="caption" w:uiPriority="5" w:qFormat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1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nhideWhenUsed="1"/>
    <w:lsdException w:name="List Number" w:semiHidden="1" w:unhideWhenUsed="1"/>
    <w:lsdException w:name="List 2" w:semiHidden="1" w:uiPriority="7" w:unhideWhenUsed="1"/>
    <w:lsdException w:name="List 3" w:semiHidden="1" w:uiPriority="7" w:unhideWhenUsed="1"/>
    <w:lsdException w:name="List 4" w:semiHidden="1" w:uiPriority="7" w:unhideWhenUsed="1"/>
    <w:lsdException w:name="List 5" w:semiHidden="1" w:uiPriority="7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1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4" w:unhideWhenUsed="1"/>
    <w:lsdException w:name="FollowedHyperlink" w:semiHidden="1" w:unhideWhenUsed="1"/>
    <w:lsdException w:name="Strong" w:uiPriority="1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8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8" w:qFormat="1"/>
    <w:lsdException w:name="Intense Emphasis" w:uiPriority="8" w:qFormat="1"/>
    <w:lsdException w:name="Subtle Reference" w:uiPriority="8" w:qFormat="1"/>
    <w:lsdException w:name="Intense Reference" w:uiPriority="8" w:qFormat="1"/>
    <w:lsdException w:name="Book Title" w:semiHidden="1" w:uiPriority="2" w:unhideWhenUsed="1" w:qFormat="1"/>
    <w:lsdException w:name="Bibliography" w:semiHidden="1" w:unhideWhenUsed="1"/>
    <w:lsdException w:name="TOC Heading" w:semiHidden="1" w:uiPriority="1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7B9"/>
    <w:pPr>
      <w:tabs>
        <w:tab w:val="left" w:pos="4876"/>
      </w:tabs>
      <w:spacing w:after="240" w:line="240" w:lineRule="atLeast"/>
      <w:textboxTightWrap w:val="allLines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3"/>
    <w:rsid w:val="0025298B"/>
    <w:pPr>
      <w:keepNext/>
      <w:keepLines/>
      <w:spacing w:before="480" w:after="120"/>
      <w:outlineLvl w:val="0"/>
    </w:pPr>
    <w:rPr>
      <w:rFonts w:eastAsiaTheme="majorEastAsia" w:cs="Open Sans"/>
      <w:b/>
      <w:szCs w:val="32"/>
    </w:rPr>
  </w:style>
  <w:style w:type="paragraph" w:styleId="berschrift2">
    <w:name w:val="heading 2"/>
    <w:basedOn w:val="berschrift1"/>
    <w:next w:val="Standard"/>
    <w:link w:val="berschrift2Zchn"/>
    <w:uiPriority w:val="3"/>
    <w:rsid w:val="00F26D0C"/>
    <w:pPr>
      <w:numPr>
        <w:numId w:val="10"/>
      </w:numPr>
      <w:tabs>
        <w:tab w:val="clear" w:pos="4876"/>
        <w:tab w:val="left" w:pos="284"/>
      </w:tabs>
      <w:spacing w:before="0" w:after="60"/>
      <w:ind w:left="284" w:hanging="284"/>
      <w:outlineLvl w:val="1"/>
    </w:pPr>
    <w:rPr>
      <w:rFonts w:ascii="Open Sans Semibold" w:hAnsi="Open Sans Semibold" w:cs="Open Sans Semibold"/>
      <w:b w:val="0"/>
    </w:rPr>
  </w:style>
  <w:style w:type="paragraph" w:styleId="berschrift3">
    <w:name w:val="heading 3"/>
    <w:basedOn w:val="berschrift2"/>
    <w:next w:val="Standard"/>
    <w:link w:val="berschrift3Zchn"/>
    <w:uiPriority w:val="3"/>
    <w:qFormat/>
    <w:rsid w:val="00594D56"/>
    <w:pPr>
      <w:numPr>
        <w:numId w:val="0"/>
      </w:numPr>
      <w:outlineLvl w:val="2"/>
    </w:pPr>
    <w:rPr>
      <w:rFonts w:cs="Open Sans"/>
      <w:color w:val="808080" w:themeColor="background1" w:themeShade="80"/>
    </w:rPr>
  </w:style>
  <w:style w:type="paragraph" w:styleId="berschrift4">
    <w:name w:val="heading 4"/>
    <w:basedOn w:val="berschrift1"/>
    <w:next w:val="Standard"/>
    <w:link w:val="berschrift4Zchn"/>
    <w:uiPriority w:val="3"/>
    <w:unhideWhenUsed/>
    <w:qFormat/>
    <w:rsid w:val="00AF7A82"/>
    <w:pPr>
      <w:outlineLvl w:val="3"/>
    </w:pPr>
    <w:rPr>
      <w:sz w:val="26"/>
      <w:szCs w:val="26"/>
    </w:rPr>
  </w:style>
  <w:style w:type="paragraph" w:styleId="berschrift5">
    <w:name w:val="heading 5"/>
    <w:basedOn w:val="berschrift4"/>
    <w:next w:val="Standard"/>
    <w:link w:val="berschrift5Zchn"/>
    <w:uiPriority w:val="3"/>
    <w:unhideWhenUsed/>
    <w:qFormat/>
    <w:rsid w:val="00AF7A82"/>
    <w:pPr>
      <w:outlineLvl w:val="4"/>
    </w:pPr>
    <w:rPr>
      <w:rFonts w:ascii="Open Sans Semibold" w:hAnsi="Open Sans Semibold" w:cs="Open Sans Semibold"/>
      <w:b w:val="0"/>
    </w:rPr>
  </w:style>
  <w:style w:type="paragraph" w:styleId="berschrift6">
    <w:name w:val="heading 6"/>
    <w:basedOn w:val="berschrift4"/>
    <w:next w:val="Standard"/>
    <w:link w:val="berschrift6Zchn"/>
    <w:uiPriority w:val="3"/>
    <w:unhideWhenUsed/>
    <w:qFormat/>
    <w:rsid w:val="00AF7A82"/>
    <w:pPr>
      <w:outlineLvl w:val="5"/>
    </w:pPr>
    <w:rPr>
      <w:sz w:val="22"/>
      <w:szCs w:val="22"/>
    </w:rPr>
  </w:style>
  <w:style w:type="paragraph" w:styleId="berschrift7">
    <w:name w:val="heading 7"/>
    <w:basedOn w:val="berschrift6"/>
    <w:next w:val="Standard"/>
    <w:link w:val="berschrift7Zchn"/>
    <w:uiPriority w:val="3"/>
    <w:unhideWhenUsed/>
    <w:qFormat/>
    <w:rsid w:val="00AF7A82"/>
    <w:pPr>
      <w:outlineLvl w:val="6"/>
    </w:pPr>
    <w:rPr>
      <w:rFonts w:ascii="Open Sans Semibold" w:hAnsi="Open Sans Semibold" w:cs="Open Sans Semibold"/>
      <w:b w:val="0"/>
    </w:rPr>
  </w:style>
  <w:style w:type="paragraph" w:styleId="berschrift8">
    <w:name w:val="heading 8"/>
    <w:basedOn w:val="berschrift7"/>
    <w:next w:val="Standard"/>
    <w:link w:val="berschrift8Zchn"/>
    <w:uiPriority w:val="3"/>
    <w:unhideWhenUsed/>
    <w:qFormat/>
    <w:rsid w:val="00AF7A82"/>
    <w:pPr>
      <w:outlineLvl w:val="7"/>
    </w:pPr>
    <w:rPr>
      <w:b/>
      <w:sz w:val="18"/>
      <w:szCs w:val="18"/>
    </w:rPr>
  </w:style>
  <w:style w:type="paragraph" w:styleId="berschrift9">
    <w:name w:val="heading 9"/>
    <w:basedOn w:val="berschrift8"/>
    <w:next w:val="Standard"/>
    <w:link w:val="berschrift9Zchn"/>
    <w:uiPriority w:val="3"/>
    <w:unhideWhenUsed/>
    <w:qFormat/>
    <w:rsid w:val="00AF7A82"/>
    <w:pPr>
      <w:outlineLvl w:val="8"/>
    </w:pPr>
    <w:rPr>
      <w:b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1280"/>
    <w:rPr>
      <w:rFonts w:ascii="Segoe UI" w:hAnsi="Segoe UI" w:cs="Segoe UI"/>
      <w:color w:val="000000" w:themeColor="tex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3"/>
    <w:rsid w:val="0025298B"/>
    <w:rPr>
      <w:rFonts w:eastAsiaTheme="majorEastAsia" w:cs="Open Sans"/>
      <w:b/>
      <w:color w:val="000000" w:themeColor="text1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3"/>
    <w:rsid w:val="00F26D0C"/>
    <w:rPr>
      <w:rFonts w:ascii="Open Sans Semibold" w:eastAsiaTheme="majorEastAsia" w:hAnsi="Open Sans Semibold" w:cs="Open Sans Semibold"/>
      <w:color w:val="000000" w:themeColor="text1"/>
      <w:szCs w:val="32"/>
    </w:rPr>
  </w:style>
  <w:style w:type="character" w:customStyle="1" w:styleId="Kursiv">
    <w:name w:val="Kursiv"/>
    <w:basedOn w:val="Absatz-Standardschriftart"/>
    <w:uiPriority w:val="1"/>
    <w:qFormat/>
    <w:rsid w:val="00670891"/>
    <w:rPr>
      <w:i/>
    </w:rPr>
  </w:style>
  <w:style w:type="paragraph" w:customStyle="1" w:styleId="1TUDabsendendeStruktureinheit">
    <w:name w:val="1_TUD_absendende Struktureinheit"/>
    <w:basedOn w:val="Standard"/>
    <w:link w:val="1TUDabsendendeStruktureinheitZchn"/>
    <w:uiPriority w:val="6"/>
    <w:qFormat/>
    <w:rsid w:val="006906B3"/>
    <w:pPr>
      <w:spacing w:after="0"/>
    </w:pPr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table" w:styleId="Tabellenraster">
    <w:name w:val="Table Grid"/>
    <w:basedOn w:val="NormaleTabelle"/>
    <w:uiPriority w:val="39"/>
    <w:rsid w:val="00DF72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TUDAdressfeldTUD">
    <w:name w:val="2_TUD_Adressfeld_TUD"/>
    <w:basedOn w:val="Standard"/>
    <w:link w:val="2TUDAdressfeldTUDZchn"/>
    <w:uiPriority w:val="6"/>
    <w:qFormat/>
    <w:rsid w:val="006906B3"/>
    <w:pPr>
      <w:spacing w:before="600" w:after="480"/>
    </w:pPr>
    <w:rPr>
      <w:color w:val="727277"/>
      <w:sz w:val="14"/>
      <w:szCs w:val="14"/>
    </w:rPr>
  </w:style>
  <w:style w:type="paragraph" w:customStyle="1" w:styleId="3TUDAdressfeldAnschrift">
    <w:name w:val="3_TUD_Adressfeld_Anschrift"/>
    <w:basedOn w:val="Standard"/>
    <w:link w:val="3TUDAdressfeldAnschriftZchn"/>
    <w:uiPriority w:val="6"/>
    <w:qFormat/>
    <w:rsid w:val="00414B63"/>
    <w:pPr>
      <w:contextualSpacing/>
    </w:pPr>
    <w:rPr>
      <w:sz w:val="18"/>
      <w:szCs w:val="18"/>
    </w:rPr>
  </w:style>
  <w:style w:type="character" w:customStyle="1" w:styleId="2TUDAdressfeldTUDZchn">
    <w:name w:val="2_TUD_Adressfeld_TUD Zchn"/>
    <w:basedOn w:val="Absatz-Standardschriftart"/>
    <w:link w:val="2TUDAdressfeldTUD"/>
    <w:uiPriority w:val="6"/>
    <w:rsid w:val="006906B3"/>
    <w:rPr>
      <w:color w:val="727277"/>
      <w:sz w:val="14"/>
      <w:szCs w:val="14"/>
    </w:rPr>
  </w:style>
  <w:style w:type="paragraph" w:customStyle="1" w:styleId="4TUDKontaktangaben">
    <w:name w:val="4_TUD_Kontaktangaben"/>
    <w:basedOn w:val="2TUDAdressfeldTUD"/>
    <w:link w:val="4TUDKontaktangabenZchn"/>
    <w:uiPriority w:val="6"/>
    <w:qFormat/>
    <w:rsid w:val="008D367C"/>
    <w:pPr>
      <w:tabs>
        <w:tab w:val="clear" w:pos="4876"/>
        <w:tab w:val="left" w:pos="993"/>
      </w:tabs>
      <w:spacing w:before="400" w:after="240"/>
      <w:contextualSpacing/>
    </w:pPr>
  </w:style>
  <w:style w:type="character" w:customStyle="1" w:styleId="3TUDAdressfeldAnschriftZchn">
    <w:name w:val="3_TUD_Adressfeld_Anschrift Zchn"/>
    <w:basedOn w:val="2TUDAdressfeldTUDZchn"/>
    <w:link w:val="3TUDAdressfeldAnschrift"/>
    <w:uiPriority w:val="6"/>
    <w:rsid w:val="00414B63"/>
    <w:rPr>
      <w:color w:val="000000" w:themeColor="text1"/>
      <w:sz w:val="18"/>
      <w:szCs w:val="18"/>
    </w:rPr>
  </w:style>
  <w:style w:type="character" w:styleId="Fett">
    <w:name w:val="Strong"/>
    <w:basedOn w:val="Absatz-Standardschriftart"/>
    <w:uiPriority w:val="1"/>
    <w:qFormat/>
    <w:rsid w:val="00D34F0E"/>
    <w:rPr>
      <w:b/>
      <w:bCs/>
    </w:rPr>
  </w:style>
  <w:style w:type="paragraph" w:styleId="Kopfzeile">
    <w:name w:val="header"/>
    <w:basedOn w:val="Standard"/>
    <w:link w:val="KopfzeileZchn"/>
    <w:uiPriority w:val="13"/>
    <w:semiHidden/>
    <w:rsid w:val="00702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13"/>
    <w:semiHidden/>
    <w:rsid w:val="005F1280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rsid w:val="00CA451B"/>
    <w:pPr>
      <w:spacing w:before="240" w:after="60" w:line="240" w:lineRule="auto"/>
      <w:contextualSpacing/>
      <w:jc w:val="right"/>
    </w:pPr>
    <w:rPr>
      <w:color w:val="727277"/>
      <w:sz w:val="14"/>
      <w:szCs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CA451B"/>
    <w:rPr>
      <w:color w:val="727277"/>
      <w:sz w:val="14"/>
      <w:szCs w:val="14"/>
    </w:rPr>
  </w:style>
  <w:style w:type="character" w:customStyle="1" w:styleId="4TUDKontaktangabenZchn">
    <w:name w:val="4_TUD_Kontaktangaben Zchn"/>
    <w:basedOn w:val="2TUDAdressfeldTUDZchn"/>
    <w:link w:val="4TUDKontaktangaben"/>
    <w:uiPriority w:val="6"/>
    <w:rsid w:val="008D367C"/>
    <w:rPr>
      <w:color w:val="727277"/>
      <w:sz w:val="14"/>
      <w:szCs w:val="14"/>
    </w:rPr>
  </w:style>
  <w:style w:type="character" w:customStyle="1" w:styleId="1TUDabsendendeStruktureinheitZchn">
    <w:name w:val="1_TUD_absendende Struktureinheit Zchn"/>
    <w:basedOn w:val="Absatz-Standardschriftart"/>
    <w:link w:val="1TUDabsendendeStruktureinheit"/>
    <w:uiPriority w:val="6"/>
    <w:rsid w:val="006906B3"/>
    <w:rPr>
      <w:rFonts w:ascii="Open Sans Semibold" w:hAnsi="Open Sans Semibold" w:cs="Open Sans Semibold"/>
      <w:noProof/>
      <w:color w:val="727277"/>
      <w:sz w:val="18"/>
      <w:szCs w:val="18"/>
      <w:lang w:eastAsia="de-DE"/>
    </w:rPr>
  </w:style>
  <w:style w:type="paragraph" w:styleId="Beschriftung">
    <w:name w:val="caption"/>
    <w:basedOn w:val="Standard"/>
    <w:next w:val="Standard"/>
    <w:uiPriority w:val="5"/>
    <w:qFormat/>
    <w:rsid w:val="006906B3"/>
    <w:pPr>
      <w:spacing w:after="200" w:line="240" w:lineRule="auto"/>
    </w:pPr>
    <w:rPr>
      <w:i/>
      <w:iCs/>
      <w:color w:val="727277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3"/>
    <w:rsid w:val="00462235"/>
    <w:rPr>
      <w:rFonts w:ascii="Open Sans Semibold" w:eastAsiaTheme="majorEastAsia" w:hAnsi="Open Sans Semibold" w:cs="Open Sans"/>
      <w:color w:val="808080" w:themeColor="background1" w:themeShade="80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3"/>
    <w:rsid w:val="00AF7A82"/>
    <w:rPr>
      <w:rFonts w:eastAsiaTheme="majorEastAsia" w:cs="Open Sans"/>
      <w:b/>
      <w:color w:val="000000" w:themeColor="text1"/>
      <w:sz w:val="26"/>
      <w:szCs w:val="26"/>
    </w:rPr>
  </w:style>
  <w:style w:type="table" w:styleId="EinfacheTabelle2">
    <w:name w:val="Plain Table 2"/>
    <w:basedOn w:val="NormaleTabelle"/>
    <w:uiPriority w:val="42"/>
    <w:rsid w:val="00A21CE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5TUDBetreffzeile">
    <w:name w:val="5_TUD_Betreffzeile"/>
    <w:basedOn w:val="Standard"/>
    <w:uiPriority w:val="6"/>
    <w:qFormat/>
    <w:rsid w:val="008D367C"/>
    <w:pPr>
      <w:spacing w:before="480"/>
      <w:outlineLvl w:val="0"/>
    </w:pPr>
    <w:rPr>
      <w:b/>
    </w:rPr>
  </w:style>
  <w:style w:type="character" w:styleId="Hyperlink">
    <w:name w:val="Hyperlink"/>
    <w:basedOn w:val="Absatz-Standardschriftart"/>
    <w:uiPriority w:val="4"/>
    <w:unhideWhenUsed/>
    <w:rsid w:val="00E65B25"/>
    <w:rPr>
      <w:b w:val="0"/>
      <w:color w:val="0069B4" w:themeColor="accent2"/>
      <w:u w:val="none"/>
    </w:rPr>
  </w:style>
  <w:style w:type="paragraph" w:customStyle="1" w:styleId="Bild">
    <w:name w:val="Bild"/>
    <w:basedOn w:val="4TUDKontaktangaben"/>
    <w:uiPriority w:val="5"/>
    <w:qFormat/>
    <w:rsid w:val="00B44113"/>
    <w:pPr>
      <w:spacing w:before="120" w:after="60"/>
      <w:contextualSpacing w:val="0"/>
    </w:pPr>
    <w:rPr>
      <w:sz w:val="18"/>
    </w:rPr>
  </w:style>
  <w:style w:type="paragraph" w:customStyle="1" w:styleId="TUDKontaktFubereichStandard">
    <w:name w:val="TUD_Kontakt_Fußbereich Standard"/>
    <w:basedOn w:val="Standard"/>
    <w:uiPriority w:val="6"/>
    <w:qFormat/>
    <w:rsid w:val="006906B3"/>
    <w:pPr>
      <w:framePr w:wrap="around" w:vAnchor="page" w:hAnchor="margin" w:y="14573"/>
      <w:spacing w:after="0" w:line="160" w:lineRule="exact"/>
      <w:suppressOverlap/>
    </w:pPr>
    <w:rPr>
      <w:color w:val="727277"/>
      <w:spacing w:val="4"/>
      <w:sz w:val="12"/>
    </w:rPr>
  </w:style>
  <w:style w:type="paragraph" w:customStyle="1" w:styleId="TUDKontaktFussbereichberschriftH2">
    <w:name w:val="TUD_Kontakt_Fussbereich_Überschrift_H2"/>
    <w:basedOn w:val="TUDKontaktFubereichStandard"/>
    <w:uiPriority w:val="6"/>
    <w:qFormat/>
    <w:rsid w:val="006906B3"/>
    <w:pPr>
      <w:framePr w:wrap="auto" w:vAnchor="margin" w:hAnchor="text" w:yAlign="inline"/>
      <w:spacing w:line="240" w:lineRule="auto"/>
      <w:suppressOverlap w:val="0"/>
    </w:pPr>
    <w:rPr>
      <w:rFonts w:ascii="Open Sans Semibold" w:hAnsi="Open Sans Semibold" w:cs="Open Sans Semibold"/>
    </w:rPr>
  </w:style>
  <w:style w:type="paragraph" w:customStyle="1" w:styleId="TUDKontaktberschrift">
    <w:name w:val="TUD_Kontakt_Überschrift"/>
    <w:basedOn w:val="Fuzeile"/>
    <w:uiPriority w:val="6"/>
    <w:qFormat/>
    <w:rsid w:val="000B2C73"/>
    <w:pPr>
      <w:spacing w:after="0"/>
      <w:outlineLvl w:val="1"/>
    </w:pPr>
    <w:rPr>
      <w:b/>
    </w:rPr>
  </w:style>
  <w:style w:type="character" w:styleId="BesuchterLink">
    <w:name w:val="FollowedHyperlink"/>
    <w:basedOn w:val="Absatz-Standardschriftart"/>
    <w:uiPriority w:val="4"/>
    <w:semiHidden/>
    <w:unhideWhenUsed/>
    <w:rsid w:val="002E7CAC"/>
    <w:rPr>
      <w:color w:val="009FE3" w:themeColor="followedHyperlink"/>
      <w:u w:val="single"/>
    </w:rPr>
  </w:style>
  <w:style w:type="paragraph" w:customStyle="1" w:styleId="TUDKontaktFussbereichH1">
    <w:name w:val="TUD_Kontakt_Fussbereich_H1"/>
    <w:basedOn w:val="TUDKontaktFussbereichberschriftH2"/>
    <w:uiPriority w:val="6"/>
    <w:qFormat/>
    <w:rsid w:val="00204169"/>
    <w:rPr>
      <w:i/>
      <w:color w:val="FFFFFF" w:themeColor="background1"/>
    </w:rPr>
  </w:style>
  <w:style w:type="character" w:customStyle="1" w:styleId="berschrift5Zchn">
    <w:name w:val="Überschrift 5 Zchn"/>
    <w:basedOn w:val="Absatz-Standardschriftart"/>
    <w:link w:val="berschrift5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3"/>
    <w:rsid w:val="00AF7A82"/>
    <w:rPr>
      <w:rFonts w:eastAsiaTheme="majorEastAsia" w:cs="Open Sans"/>
      <w:b/>
      <w:color w:val="000000" w:themeColor="text1"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3"/>
    <w:rsid w:val="00AF7A82"/>
    <w:rPr>
      <w:rFonts w:eastAsiaTheme="majorEastAsia" w:cs="Open Sans"/>
      <w:b/>
      <w:color w:val="000000" w:themeColor="text1"/>
      <w:sz w:val="18"/>
      <w:szCs w:val="18"/>
    </w:rPr>
  </w:style>
  <w:style w:type="character" w:customStyle="1" w:styleId="berschrift9Zchn">
    <w:name w:val="Überschrift 9 Zchn"/>
    <w:basedOn w:val="Absatz-Standardschriftart"/>
    <w:link w:val="berschrift9"/>
    <w:uiPriority w:val="3"/>
    <w:rsid w:val="00AF7A82"/>
    <w:rPr>
      <w:rFonts w:ascii="Open Sans Semibold" w:eastAsiaTheme="majorEastAsia" w:hAnsi="Open Sans Semibold" w:cs="Open Sans Semibold"/>
      <w:color w:val="000000" w:themeColor="text1"/>
      <w:sz w:val="18"/>
      <w:szCs w:val="18"/>
    </w:rPr>
  </w:style>
  <w:style w:type="character" w:customStyle="1" w:styleId="Farbe">
    <w:name w:val="Farbe"/>
    <w:basedOn w:val="Absatz-Standardschriftart"/>
    <w:uiPriority w:val="1"/>
    <w:qFormat/>
    <w:rsid w:val="00D53607"/>
    <w:rPr>
      <w:color w:val="FF0000"/>
    </w:rPr>
  </w:style>
  <w:style w:type="character" w:styleId="Hervorhebung">
    <w:name w:val="Emphasis"/>
    <w:basedOn w:val="Absatz-Standardschriftart"/>
    <w:uiPriority w:val="1"/>
    <w:qFormat/>
    <w:rsid w:val="00731D0C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51FE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51FE8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51FE8"/>
    <w:rPr>
      <w:color w:val="000000" w:themeColor="text1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51FE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51FE8"/>
    <w:rPr>
      <w:b/>
      <w:bCs/>
      <w:color w:val="000000" w:themeColor="text1"/>
    </w:rPr>
  </w:style>
  <w:style w:type="character" w:customStyle="1" w:styleId="PiktogrammeTUD">
    <w:name w:val="Piktogramme_TUD"/>
    <w:basedOn w:val="Absatz-Standardschriftart"/>
    <w:uiPriority w:val="1"/>
    <w:rsid w:val="00B44113"/>
    <w:rPr>
      <w:rFonts w:ascii="TUD-Iconfont Light" w:hAnsi="TUD-Iconfont Light"/>
      <w:color w:val="0069B4" w:themeColor="accent2"/>
    </w:rPr>
  </w:style>
  <w:style w:type="paragraph" w:styleId="StandardWeb">
    <w:name w:val="Normal (Web)"/>
    <w:basedOn w:val="Standard"/>
    <w:uiPriority w:val="99"/>
    <w:semiHidden/>
    <w:unhideWhenUsed/>
    <w:rsid w:val="0055144A"/>
    <w:pPr>
      <w:tabs>
        <w:tab w:val="clear" w:pos="4876"/>
      </w:tabs>
      <w:spacing w:before="100" w:beforeAutospacing="1" w:after="100" w:afterAutospacing="1" w:line="240" w:lineRule="auto"/>
      <w:textboxTightWrap w:val="none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5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06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02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8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mailto:office.nano@tu-dresden.de" TargetMode="Externa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microsoft.com/office/2016/09/relationships/commentsIds" Target="commentsId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vs-grp02.zih.tu-dresden.de\pmana\04_Administration\04_Forms_and_Templates\2021-12_Brief_allg\2021-12_Brief_TUD_dt_extern.dotx" TargetMode="External"/></Relationships>
</file>

<file path=word/theme/theme1.xml><?xml version="1.0" encoding="utf-8"?>
<a:theme xmlns:a="http://schemas.openxmlformats.org/drawingml/2006/main" name="Office">
  <a:themeElements>
    <a:clrScheme name="TUD_2021-08_grün">
      <a:dk1>
        <a:srgbClr val="000000"/>
      </a:dk1>
      <a:lt1>
        <a:sysClr val="window" lastClr="FFFFFF"/>
      </a:lt1>
      <a:dk2>
        <a:srgbClr val="727277"/>
      </a:dk2>
      <a:lt2>
        <a:srgbClr val="FFFFFF"/>
      </a:lt2>
      <a:accent1>
        <a:srgbClr val="00305D"/>
      </a:accent1>
      <a:accent2>
        <a:srgbClr val="0069B4"/>
      </a:accent2>
      <a:accent3>
        <a:srgbClr val="009FE3"/>
      </a:accent3>
      <a:accent4>
        <a:srgbClr val="008244"/>
      </a:accent4>
      <a:accent5>
        <a:srgbClr val="65B32E"/>
      </a:accent5>
      <a:accent6>
        <a:srgbClr val="94C356"/>
      </a:accent6>
      <a:hlink>
        <a:srgbClr val="0069B4"/>
      </a:hlink>
      <a:folHlink>
        <a:srgbClr val="009FE3"/>
      </a:folHlink>
    </a:clrScheme>
    <a:fontScheme name="TUD_Open Sans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:configuration xmlns:c="http://ns.axespdf.com/word/configuration">
  <c:group id="Styles"/>
  <c:group id="Content">
    <c:group id="1">
      <c:property id="RoleID" type="string">FigureArtifact</c:property>
    </c:group>
    <c:group id="4">
      <c:property id="RoleID" type="string">FigureArtifact</c:property>
    </c:group>
    <c:group id="3">
      <c:property id="RoleID" type="string">FigureArtifact</c:property>
    </c:group>
    <c:group id="2">
      <c:property id="RoleID" type="string">FigureArtifact</c:property>
    </c:group>
  </c:group>
</c:configuration>
</file>

<file path=customXml/itemProps1.xml><?xml version="1.0" encoding="utf-8"?>
<ds:datastoreItem xmlns:ds="http://schemas.openxmlformats.org/officeDocument/2006/customXml" ds:itemID="{8BFBF0DE-A899-4D89-8FB1-06DDDEBA4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051153-C228-47C9-A217-6378CA2F56ED}">
  <ds:schemaRefs>
    <ds:schemaRef ds:uri="http://ns.axespdf.com/word/configur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2021-12_Brief_TUD_dt_extern</Template>
  <TotalTime>0</TotalTime>
  <Pages>1</Pages>
  <Words>20</Words>
  <Characters>231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TUD-Brief-Vorlage_deutsch_nicht bfrei</vt:lpstr>
      <vt:lpstr>TUD-Brief-Vorlage_deutsch_nicht bfrei</vt:lpstr>
    </vt:vector>
  </TitlesOfParts>
  <Manager>cd@tu-dresden.de</Manager>
  <Company>TU Dresden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TUD-Brief-Vorlage_deutsch_nicht bfrei</dc:title>
  <dc:subject>Briefvorlage</dc:subject>
  <dc:creator>office</dc:creator>
  <cp:keywords/>
  <dc:description/>
  <cp:lastModifiedBy>RobertBiele</cp:lastModifiedBy>
  <cp:revision>2</cp:revision>
  <cp:lastPrinted>2021-11-18T12:13:00Z</cp:lastPrinted>
  <dcterms:created xsi:type="dcterms:W3CDTF">2023-03-09T11:32:00Z</dcterms:created>
  <dcterms:modified xsi:type="dcterms:W3CDTF">2023-03-09T11:32:00Z</dcterms:modified>
  <cp:category>Vorlage</cp:category>
</cp:coreProperties>
</file>